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9A0" w:rsidRDefault="001416A8">
      <w:pPr>
        <w:pStyle w:val="Standard"/>
        <w:jc w:val="center"/>
        <w:rPr>
          <w:b/>
          <w:bCs/>
          <w:i/>
          <w:iCs/>
          <w:sz w:val="32"/>
          <w:szCs w:val="32"/>
          <w:u w:val="single"/>
        </w:rPr>
      </w:pPr>
      <w:bookmarkStart w:id="0" w:name="_GoBack"/>
      <w:bookmarkEnd w:id="0"/>
      <w:r>
        <w:rPr>
          <w:b/>
          <w:bCs/>
          <w:i/>
          <w:iCs/>
          <w:sz w:val="32"/>
          <w:szCs w:val="32"/>
          <w:u w:val="single"/>
        </w:rPr>
        <w:t>Výměna radiátorových armatur v domě</w:t>
      </w:r>
    </w:p>
    <w:p w:rsidR="00DB19A0" w:rsidRDefault="001416A8">
      <w:pPr>
        <w:pStyle w:val="Standard"/>
        <w:jc w:val="center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Dreyerova č.p. 599</w:t>
      </w:r>
    </w:p>
    <w:p w:rsidR="00DB19A0" w:rsidRDefault="00DB19A0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DB19A0" w:rsidRDefault="00DB19A0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DB19A0" w:rsidRDefault="001416A8">
      <w:pPr>
        <w:pStyle w:val="Standard"/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i/>
          <w:iCs/>
          <w:sz w:val="32"/>
          <w:szCs w:val="32"/>
        </w:rPr>
        <w:t xml:space="preserve"> Ve dnech 10.9., 11.9. a 12.9.2018</w:t>
      </w:r>
      <w:r>
        <w:rPr>
          <w:i/>
          <w:iCs/>
          <w:sz w:val="28"/>
          <w:szCs w:val="28"/>
        </w:rPr>
        <w:t xml:space="preserve"> proběhne na základě Smlouvy o dílo č. Dr/E1143 uzavřené    mezi   Společenstvím   </w:t>
      </w:r>
      <w:r>
        <w:rPr>
          <w:i/>
          <w:iCs/>
          <w:sz w:val="28"/>
          <w:szCs w:val="28"/>
        </w:rPr>
        <w:t>vlastníků  599-600   Barrandov, Pražského 606/18, 152 00 Praha 5 a společností Somatherm, spol. s r.o., Zbraslavská 11/12, Praha 5</w:t>
      </w:r>
      <w:r>
        <w:rPr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32"/>
          <w:szCs w:val="32"/>
        </w:rPr>
        <w:t xml:space="preserve"> výměna radiátorových armatur v bytech domu č.p. 599.</w:t>
      </w:r>
    </w:p>
    <w:p w:rsidR="00DB19A0" w:rsidRDefault="00DB19A0">
      <w:pPr>
        <w:pStyle w:val="Standard"/>
        <w:rPr>
          <w:b/>
          <w:bCs/>
          <w:i/>
          <w:iCs/>
          <w:sz w:val="32"/>
          <w:szCs w:val="32"/>
        </w:rPr>
      </w:pPr>
    </w:p>
    <w:p w:rsidR="00DB19A0" w:rsidRDefault="001416A8">
      <w:pPr>
        <w:pStyle w:val="Standard"/>
      </w:pPr>
      <w:r>
        <w:rPr>
          <w:b/>
          <w:bCs/>
          <w:sz w:val="32"/>
          <w:szCs w:val="32"/>
        </w:rPr>
        <w:t xml:space="preserve">    </w:t>
      </w:r>
      <w:r>
        <w:rPr>
          <w:b/>
          <w:bCs/>
          <w:i/>
          <w:iCs/>
          <w:sz w:val="32"/>
          <w:szCs w:val="32"/>
          <w:u w:val="single"/>
        </w:rPr>
        <w:t xml:space="preserve"> Montážní práce proběhnou </w:t>
      </w:r>
      <w:r>
        <w:rPr>
          <w:i/>
          <w:iCs/>
          <w:sz w:val="32"/>
          <w:szCs w:val="32"/>
        </w:rPr>
        <w:t>v jednotlivých podlažích domu Dreyerova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 xml:space="preserve">č. p. 599 </w:t>
      </w:r>
      <w:r>
        <w:rPr>
          <w:b/>
          <w:bCs/>
          <w:i/>
          <w:iCs/>
          <w:sz w:val="32"/>
          <w:szCs w:val="32"/>
          <w:u w:val="single"/>
        </w:rPr>
        <w:t>podle níže uvedeného harmonogramu.</w:t>
      </w: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1416A8">
      <w:pPr>
        <w:pStyle w:val="Standard"/>
      </w:pPr>
      <w:r>
        <w:rPr>
          <w:b/>
          <w:bCs/>
          <w:i/>
          <w:iCs/>
          <w:sz w:val="32"/>
          <w:szCs w:val="32"/>
          <w:u w:val="single"/>
        </w:rPr>
        <w:t>Žádáme majitele bytů, aby své byty v této době zpřístupnili</w:t>
      </w:r>
      <w:r>
        <w:rPr>
          <w:b/>
          <w:bCs/>
          <w:i/>
          <w:iCs/>
          <w:sz w:val="32"/>
          <w:szCs w:val="32"/>
        </w:rPr>
        <w:t xml:space="preserve">. </w:t>
      </w:r>
      <w:r>
        <w:rPr>
          <w:i/>
          <w:iCs/>
          <w:sz w:val="32"/>
          <w:szCs w:val="32"/>
        </w:rPr>
        <w:t>Aby bylo možno montáž provést v co nejkratší době a bez poškození Vašeho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zařízení</w:t>
      </w:r>
      <w:r>
        <w:rPr>
          <w:b/>
          <w:bCs/>
          <w:i/>
          <w:iCs/>
          <w:sz w:val="32"/>
          <w:szCs w:val="32"/>
        </w:rPr>
        <w:t>,</w:t>
      </w:r>
      <w:r>
        <w:rPr>
          <w:b/>
          <w:bCs/>
          <w:i/>
          <w:iCs/>
          <w:sz w:val="32"/>
          <w:szCs w:val="32"/>
          <w:u w:val="single"/>
        </w:rPr>
        <w:t xml:space="preserve"> žádáme o vytvoření prostoru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  <w:u w:val="single"/>
        </w:rPr>
        <w:t>v okruhu 1 m kolem jednotlivých radi</w:t>
      </w:r>
      <w:r>
        <w:rPr>
          <w:b/>
          <w:bCs/>
          <w:i/>
          <w:iCs/>
          <w:sz w:val="32"/>
          <w:szCs w:val="32"/>
          <w:u w:val="single"/>
        </w:rPr>
        <w:t>átorů</w:t>
      </w:r>
      <w:r>
        <w:rPr>
          <w:b/>
          <w:bCs/>
          <w:i/>
          <w:iCs/>
          <w:sz w:val="32"/>
          <w:szCs w:val="32"/>
        </w:rPr>
        <w:t>.</w:t>
      </w: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10.9. 13:00-20:00 hod.             8. podlaží   byty č. 21, 22 a 23</w:t>
      </w: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7. podlaží    byty č.18, 19 a 20                               </w:t>
      </w: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11.9.   7:30-12:30 hod.             6. podlaží    byty č. 15, 16</w:t>
      </w:r>
      <w:r>
        <w:rPr>
          <w:b/>
          <w:bCs/>
          <w:sz w:val="32"/>
          <w:szCs w:val="32"/>
        </w:rPr>
        <w:t xml:space="preserve"> a 17</w:t>
      </w: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5. podlaží    byty č. 12,13 a 14</w:t>
      </w: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</w:t>
      </w: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11.9.   13:00-20:00 hod.           4. podlaží    byty č. 9, 10 a 11</w:t>
      </w: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</w:t>
      </w:r>
      <w:r>
        <w:rPr>
          <w:b/>
          <w:bCs/>
          <w:sz w:val="32"/>
          <w:szCs w:val="32"/>
        </w:rPr>
        <w:t xml:space="preserve"> 3. podlaží     byty č. 6, 7 a 8</w:t>
      </w: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1. podlaží     byty č. 1 a 2                                  </w:t>
      </w: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12.9.   7:30-12:30 hod.             2. podlaží     byty č. 3, 4 a 5</w:t>
      </w:r>
    </w:p>
    <w:p w:rsidR="00DB19A0" w:rsidRDefault="001416A8">
      <w:pPr>
        <w:pStyle w:val="Standard"/>
      </w:pPr>
      <w:r>
        <w:rPr>
          <w:b/>
          <w:bCs/>
          <w:sz w:val="32"/>
          <w:szCs w:val="32"/>
        </w:rPr>
        <w:t xml:space="preserve">                                                                       </w:t>
      </w:r>
      <w:r>
        <w:rPr>
          <w:b/>
          <w:bCs/>
          <w:i/>
          <w:iCs/>
          <w:sz w:val="32"/>
          <w:szCs w:val="32"/>
        </w:rPr>
        <w:t xml:space="preserve"> /+ 8. podlaží č.p. 600/</w:t>
      </w:r>
    </w:p>
    <w:p w:rsidR="00DB19A0" w:rsidRDefault="001416A8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</w:t>
      </w: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DB19A0">
      <w:pPr>
        <w:pStyle w:val="Standard"/>
        <w:rPr>
          <w:b/>
          <w:bCs/>
          <w:sz w:val="32"/>
          <w:szCs w:val="32"/>
        </w:rPr>
      </w:pPr>
    </w:p>
    <w:p w:rsidR="00DB19A0" w:rsidRDefault="001416A8">
      <w:pPr>
        <w:pStyle w:val="Standard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Předem děkujeme za Vaši vstřícnost.</w:t>
      </w:r>
    </w:p>
    <w:p w:rsidR="00DB19A0" w:rsidRDefault="00DB19A0">
      <w:pPr>
        <w:pStyle w:val="Standard"/>
        <w:rPr>
          <w:i/>
          <w:iCs/>
          <w:sz w:val="28"/>
          <w:szCs w:val="28"/>
        </w:rPr>
      </w:pPr>
    </w:p>
    <w:p w:rsidR="00DB19A0" w:rsidRDefault="001416A8">
      <w:pPr>
        <w:pStyle w:val="Standard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Za společnost Somatherm, spol. s  r.o.</w:t>
      </w:r>
    </w:p>
    <w:p w:rsidR="00DB19A0" w:rsidRDefault="001416A8">
      <w:pPr>
        <w:pStyle w:val="Standard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ing. Iva Gallová</w:t>
      </w:r>
    </w:p>
    <w:p w:rsidR="00DB19A0" w:rsidRDefault="001416A8">
      <w:pPr>
        <w:pStyle w:val="PreformattedText"/>
      </w:pPr>
      <w:r>
        <w:rPr>
          <w:i/>
          <w:iCs/>
          <w:sz w:val="28"/>
          <w:szCs w:val="28"/>
        </w:rPr>
        <w:t xml:space="preserve">tel. 739 073 </w:t>
      </w:r>
      <w:r>
        <w:rPr>
          <w:i/>
          <w:iCs/>
          <w:sz w:val="28"/>
          <w:szCs w:val="28"/>
        </w:rPr>
        <w:t>114</w:t>
      </w:r>
    </w:p>
    <w:sectPr w:rsidR="00DB19A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6A8" w:rsidRDefault="001416A8">
      <w:r>
        <w:separator/>
      </w:r>
    </w:p>
  </w:endnote>
  <w:endnote w:type="continuationSeparator" w:id="0">
    <w:p w:rsidR="001416A8" w:rsidRDefault="0014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6A8" w:rsidRDefault="001416A8">
      <w:r>
        <w:rPr>
          <w:color w:val="000000"/>
        </w:rPr>
        <w:separator/>
      </w:r>
    </w:p>
  </w:footnote>
  <w:footnote w:type="continuationSeparator" w:id="0">
    <w:p w:rsidR="001416A8" w:rsidRDefault="00141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B19A0"/>
    <w:rsid w:val="001416A8"/>
    <w:rsid w:val="00CE3FAE"/>
    <w:rsid w:val="00DB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2</cp:revision>
  <cp:lastPrinted>2018-09-05T12:47:00Z</cp:lastPrinted>
  <dcterms:created xsi:type="dcterms:W3CDTF">2018-09-05T12:54:00Z</dcterms:created>
  <dcterms:modified xsi:type="dcterms:W3CDTF">2018-09-05T12:54:00Z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